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508F9" w14:textId="6F166E25" w:rsidR="00C575BB" w:rsidRDefault="00DE3E8A" w:rsidP="00DE3E8A">
      <w:pPr>
        <w:rPr>
          <w:sz w:val="18"/>
        </w:rPr>
      </w:pPr>
      <w:r w:rsidRPr="00923475">
        <w:rPr>
          <w:sz w:val="18"/>
        </w:rPr>
        <w:t>Use this form/agreement to request a</w:t>
      </w:r>
      <w:r w:rsidR="00F75FA2">
        <w:rPr>
          <w:sz w:val="18"/>
        </w:rPr>
        <w:t>ccess to Symphony from a home location</w:t>
      </w:r>
      <w:r w:rsidRPr="00923475">
        <w:rPr>
          <w:sz w:val="18"/>
        </w:rPr>
        <w:t>.</w:t>
      </w:r>
      <w:r w:rsidR="00923475" w:rsidRPr="00923475">
        <w:rPr>
          <w:sz w:val="18"/>
        </w:rPr>
        <w:t xml:space="preserve"> This form will be used to assess the appropriateness of teleworking for </w:t>
      </w:r>
      <w:proofErr w:type="gramStart"/>
      <w:r w:rsidR="00923475" w:rsidRPr="00923475">
        <w:rPr>
          <w:sz w:val="18"/>
        </w:rPr>
        <w:t>pa</w:t>
      </w:r>
      <w:r w:rsidR="00F75FA2">
        <w:rPr>
          <w:sz w:val="18"/>
        </w:rPr>
        <w:t>rticular library</w:t>
      </w:r>
      <w:proofErr w:type="gramEnd"/>
      <w:r w:rsidR="00F75FA2">
        <w:rPr>
          <w:sz w:val="18"/>
        </w:rPr>
        <w:t xml:space="preserve"> staff</w:t>
      </w:r>
      <w:r w:rsidR="00923475" w:rsidRPr="00923475">
        <w:rPr>
          <w:sz w:val="18"/>
        </w:rPr>
        <w:t xml:space="preserve">. All </w:t>
      </w:r>
      <w:r w:rsidR="00150C39">
        <w:rPr>
          <w:sz w:val="18"/>
        </w:rPr>
        <w:t xml:space="preserve">requests must be approved </w:t>
      </w:r>
      <w:r w:rsidR="00923475" w:rsidRPr="00923475">
        <w:rPr>
          <w:sz w:val="18"/>
        </w:rPr>
        <w:t xml:space="preserve">by </w:t>
      </w:r>
      <w:r w:rsidR="00704F5F">
        <w:rPr>
          <w:sz w:val="18"/>
        </w:rPr>
        <w:t>the employee’s Director</w:t>
      </w:r>
      <w:r w:rsidR="00603031">
        <w:rPr>
          <w:sz w:val="18"/>
        </w:rPr>
        <w:t xml:space="preserve"> and then submitted to </w:t>
      </w:r>
      <w:hyperlink r:id="rId8" w:history="1">
        <w:r w:rsidR="00603031" w:rsidRPr="00166EE4">
          <w:rPr>
            <w:rStyle w:val="Hyperlink"/>
            <w:sz w:val="18"/>
          </w:rPr>
          <w:t>jstewart@library.ohio.gov</w:t>
        </w:r>
      </w:hyperlink>
      <w:r w:rsidR="00603031">
        <w:rPr>
          <w:sz w:val="18"/>
        </w:rPr>
        <w:t>.</w:t>
      </w:r>
      <w:r w:rsidR="008B692E">
        <w:rPr>
          <w:sz w:val="18"/>
        </w:rPr>
        <w:t xml:space="preserve">  </w:t>
      </w:r>
      <w:r w:rsidR="009E6069">
        <w:rPr>
          <w:sz w:val="18"/>
        </w:rPr>
        <w:t xml:space="preserve">This agreement allows you to access </w:t>
      </w:r>
      <w:proofErr w:type="spellStart"/>
      <w:r w:rsidR="00C575BB">
        <w:rPr>
          <w:sz w:val="18"/>
        </w:rPr>
        <w:t>S</w:t>
      </w:r>
      <w:r w:rsidR="009E6069">
        <w:rPr>
          <w:sz w:val="18"/>
        </w:rPr>
        <w:t>ymphonyWeb</w:t>
      </w:r>
      <w:proofErr w:type="spellEnd"/>
      <w:r w:rsidR="009E6069">
        <w:rPr>
          <w:sz w:val="18"/>
        </w:rPr>
        <w:t xml:space="preserve">.  </w:t>
      </w:r>
    </w:p>
    <w:p w14:paraId="74DA4407" w14:textId="0C0E606A" w:rsidR="00603031" w:rsidRPr="009E6069" w:rsidRDefault="009E6069" w:rsidP="00DE3E8A">
      <w:pPr>
        <w:rPr>
          <w:sz w:val="18"/>
        </w:rPr>
      </w:pPr>
      <w:r>
        <w:rPr>
          <w:sz w:val="18"/>
        </w:rPr>
        <w:t xml:space="preserve">To access </w:t>
      </w:r>
      <w:proofErr w:type="spellStart"/>
      <w:r>
        <w:rPr>
          <w:sz w:val="18"/>
        </w:rPr>
        <w:t>SymphonyWeb</w:t>
      </w:r>
      <w:proofErr w:type="spellEnd"/>
      <w:r>
        <w:rPr>
          <w:sz w:val="18"/>
        </w:rPr>
        <w:t>, you will be provided with the URL and login information in your requesting ticket.</w:t>
      </w:r>
      <w:bookmarkStart w:id="0" w:name="_GoBack"/>
      <w:bookmarkEnd w:id="0"/>
    </w:p>
    <w:p w14:paraId="7470A3F8" w14:textId="77777777" w:rsidR="00DE3E8A" w:rsidRDefault="00DE3E8A" w:rsidP="00DE3E8A">
      <w:r>
        <w:t>Employee Name:</w:t>
      </w:r>
      <w:r>
        <w:tab/>
      </w:r>
      <w:sdt>
        <w:sdtPr>
          <w:id w:val="1972017309"/>
          <w:placeholder>
            <w:docPart w:val="ACB4FC28E6C84925A13E19823F8E1878"/>
          </w:placeholder>
          <w:showingPlcHdr/>
          <w:text/>
        </w:sdtPr>
        <w:sdtEndPr/>
        <w:sdtContent>
          <w:r w:rsidRPr="000D713F">
            <w:rPr>
              <w:rStyle w:val="PlaceholderText"/>
              <w:b/>
            </w:rPr>
            <w:t>Click here to enter text.</w:t>
          </w:r>
        </w:sdtContent>
      </w:sdt>
    </w:p>
    <w:p w14:paraId="204F62CC" w14:textId="77777777" w:rsidR="00DE3E8A" w:rsidRDefault="00DE3E8A" w:rsidP="00DE3E8A">
      <w:r>
        <w:t>Job Title:</w:t>
      </w:r>
      <w:r>
        <w:tab/>
      </w:r>
      <w:r>
        <w:tab/>
      </w:r>
      <w:sdt>
        <w:sdtPr>
          <w:rPr>
            <w:b/>
          </w:rPr>
          <w:id w:val="757560048"/>
          <w:placeholder>
            <w:docPart w:val="ACB4FC28E6C84925A13E19823F8E1878"/>
          </w:placeholder>
          <w:showingPlcHdr/>
          <w:text/>
        </w:sdtPr>
        <w:sdtEndPr/>
        <w:sdtContent>
          <w:r w:rsidRPr="000D713F">
            <w:rPr>
              <w:rStyle w:val="PlaceholderText"/>
              <w:b/>
            </w:rPr>
            <w:t>Click here to enter text.</w:t>
          </w:r>
        </w:sdtContent>
      </w:sdt>
    </w:p>
    <w:p w14:paraId="208DEFC6" w14:textId="77777777" w:rsidR="00F75FA2" w:rsidRDefault="00F75FA2" w:rsidP="00DE3E8A">
      <w:r>
        <w:t>Director</w:t>
      </w:r>
      <w:r w:rsidR="00923475">
        <w:t>:</w:t>
      </w:r>
      <w:r w:rsidR="00923475">
        <w:tab/>
      </w:r>
      <w:r w:rsidR="00923475">
        <w:tab/>
      </w:r>
      <w:sdt>
        <w:sdtPr>
          <w:id w:val="1850685468"/>
          <w:placeholder>
            <w:docPart w:val="ACB4FC28E6C84925A13E19823F8E1878"/>
          </w:placeholder>
          <w:showingPlcHdr/>
          <w:text/>
        </w:sdtPr>
        <w:sdtEndPr/>
        <w:sdtContent>
          <w:r w:rsidR="00923475" w:rsidRPr="000D713F">
            <w:rPr>
              <w:rStyle w:val="PlaceholderText"/>
              <w:b/>
            </w:rPr>
            <w:t>Click here to enter text.</w:t>
          </w:r>
        </w:sdtContent>
      </w:sdt>
      <w:r w:rsidR="00DE3E8A">
        <w:tab/>
      </w:r>
    </w:p>
    <w:p w14:paraId="0034333C" w14:textId="77777777" w:rsidR="00DE3E8A" w:rsidRDefault="00F75FA2" w:rsidP="00DE3E8A">
      <w:r>
        <w:t>Library:</w:t>
      </w:r>
      <w:r>
        <w:tab/>
      </w:r>
      <w:r>
        <w:tab/>
      </w:r>
      <w:r>
        <w:tab/>
      </w:r>
      <w:sdt>
        <w:sdtPr>
          <w:id w:val="-1761278938"/>
          <w:placeholder>
            <w:docPart w:val="B432FE306B644AC58A5F7246B0D1A977"/>
          </w:placeholder>
          <w:showingPlcHdr/>
          <w:text/>
        </w:sdtPr>
        <w:sdtEndPr/>
        <w:sdtContent>
          <w:r w:rsidRPr="000D713F">
            <w:rPr>
              <w:rStyle w:val="PlaceholderText"/>
              <w:b/>
            </w:rPr>
            <w:t>Click here to enter text.</w:t>
          </w:r>
        </w:sdtContent>
      </w:sdt>
      <w:r w:rsidR="00DE3E8A">
        <w:tab/>
      </w:r>
    </w:p>
    <w:p w14:paraId="6D9E3007" w14:textId="77777777" w:rsidR="00923475" w:rsidRPr="00923475" w:rsidRDefault="00923475" w:rsidP="00923475">
      <w:pPr>
        <w:pStyle w:val="Heading1"/>
      </w:pPr>
      <w:r w:rsidRPr="00923475">
        <w:t>Proposed Teleworking Schedule</w:t>
      </w:r>
    </w:p>
    <w:p w14:paraId="68A57554" w14:textId="77777777" w:rsidR="00150C39" w:rsidRPr="00150C39" w:rsidRDefault="00150C39" w:rsidP="00150C39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4D5BA8" w:themeColor="accent1"/>
          <w:sz w:val="26"/>
          <w:szCs w:val="26"/>
        </w:rPr>
      </w:pPr>
      <w:r w:rsidRPr="00150C39">
        <w:rPr>
          <w:rFonts w:eastAsiaTheme="majorEastAsia" w:cstheme="majorBidi"/>
          <w:b/>
          <w:bCs/>
          <w:color w:val="4D5BA8" w:themeColor="accent1"/>
          <w:sz w:val="26"/>
          <w:szCs w:val="26"/>
        </w:rPr>
        <w:t>Off Site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6"/>
        <w:gridCol w:w="1401"/>
        <w:gridCol w:w="1406"/>
        <w:gridCol w:w="1400"/>
        <w:gridCol w:w="1395"/>
        <w:gridCol w:w="1400"/>
        <w:gridCol w:w="1402"/>
      </w:tblGrid>
      <w:tr w:rsidR="00150C39" w:rsidRPr="00150C39" w14:paraId="2CE19DB0" w14:textId="77777777" w:rsidTr="00BE5E6F">
        <w:tc>
          <w:tcPr>
            <w:tcW w:w="1432" w:type="dxa"/>
          </w:tcPr>
          <w:p w14:paraId="2E92F840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-69508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Mon</w:t>
            </w:r>
          </w:p>
        </w:tc>
        <w:tc>
          <w:tcPr>
            <w:tcW w:w="1432" w:type="dxa"/>
          </w:tcPr>
          <w:p w14:paraId="574A75D5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-170863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Tue</w:t>
            </w:r>
          </w:p>
        </w:tc>
        <w:tc>
          <w:tcPr>
            <w:tcW w:w="1432" w:type="dxa"/>
          </w:tcPr>
          <w:p w14:paraId="5E974A43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120599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Wed</w:t>
            </w:r>
          </w:p>
        </w:tc>
        <w:tc>
          <w:tcPr>
            <w:tcW w:w="1432" w:type="dxa"/>
          </w:tcPr>
          <w:p w14:paraId="6D08DD08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-708721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Thu</w:t>
            </w:r>
          </w:p>
        </w:tc>
        <w:tc>
          <w:tcPr>
            <w:tcW w:w="1432" w:type="dxa"/>
          </w:tcPr>
          <w:p w14:paraId="08145CF1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-164804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Fri</w:t>
            </w:r>
          </w:p>
        </w:tc>
        <w:tc>
          <w:tcPr>
            <w:tcW w:w="1433" w:type="dxa"/>
          </w:tcPr>
          <w:p w14:paraId="103E45B9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75972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Sat</w:t>
            </w:r>
          </w:p>
        </w:tc>
        <w:tc>
          <w:tcPr>
            <w:tcW w:w="1433" w:type="dxa"/>
          </w:tcPr>
          <w:p w14:paraId="40057837" w14:textId="77777777" w:rsidR="00150C39" w:rsidRPr="00150C39" w:rsidRDefault="00C575BB" w:rsidP="00150C39">
            <w:pPr>
              <w:spacing w:after="200" w:line="276" w:lineRule="auto"/>
            </w:pPr>
            <w:sdt>
              <w:sdtPr>
                <w:id w:val="-1900046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C39" w:rsidRPr="00150C39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150C39" w:rsidRPr="00150C39">
              <w:t>Sun</w:t>
            </w:r>
          </w:p>
        </w:tc>
      </w:tr>
    </w:tbl>
    <w:p w14:paraId="666B3C41" w14:textId="77777777" w:rsidR="00075240" w:rsidRDefault="00150C39" w:rsidP="00150C39">
      <w:pPr>
        <w:tabs>
          <w:tab w:val="left" w:pos="2160"/>
        </w:tabs>
        <w:ind w:left="720"/>
      </w:pPr>
      <w:r w:rsidRPr="00150C39">
        <w:t>Work Hours:</w:t>
      </w:r>
      <w:r w:rsidRPr="00150C39">
        <w:tab/>
      </w:r>
      <w:sdt>
        <w:sdtPr>
          <w:id w:val="847680764"/>
          <w:showingPlcHdr/>
          <w:text w:multiLine="1"/>
        </w:sdtPr>
        <w:sdtEndPr/>
        <w:sdtContent>
          <w:r w:rsidRPr="00150C39">
            <w:rPr>
              <w:b/>
              <w:color w:val="808080"/>
            </w:rPr>
            <w:t>Click here to enter text.</w:t>
          </w:r>
        </w:sdtContent>
      </w:sdt>
    </w:p>
    <w:p w14:paraId="3AF38937" w14:textId="77777777" w:rsidR="00075240" w:rsidRDefault="00150C39" w:rsidP="000D713F">
      <w:pPr>
        <w:pStyle w:val="Heading1"/>
      </w:pPr>
      <w:r>
        <w:t>Job Function</w:t>
      </w:r>
    </w:p>
    <w:p w14:paraId="2BE3E9A2" w14:textId="77777777" w:rsidR="000D713F" w:rsidRDefault="00150C39" w:rsidP="000D713F">
      <w:r>
        <w:t>Describe job function</w:t>
      </w:r>
      <w:r w:rsidR="00603031">
        <w:t>.</w:t>
      </w:r>
    </w:p>
    <w:sdt>
      <w:sdtPr>
        <w:id w:val="-407076656"/>
        <w:placeholder>
          <w:docPart w:val="ACB4FC28E6C84925A13E19823F8E1878"/>
        </w:placeholder>
        <w:showingPlcHdr/>
        <w:text w:multiLine="1"/>
      </w:sdtPr>
      <w:sdtEndPr/>
      <w:sdtContent>
        <w:p w14:paraId="6186BFD8" w14:textId="77777777" w:rsidR="000D713F" w:rsidRDefault="000D713F" w:rsidP="000D713F">
          <w:r w:rsidRPr="00860081">
            <w:rPr>
              <w:rStyle w:val="PlaceholderText"/>
            </w:rPr>
            <w:t>Click here to enter text.</w:t>
          </w:r>
        </w:p>
      </w:sdtContent>
    </w:sdt>
    <w:p w14:paraId="097AB310" w14:textId="77777777" w:rsidR="000D713F" w:rsidRPr="000D713F" w:rsidRDefault="000D713F" w:rsidP="000D713F">
      <w:pPr>
        <w:rPr>
          <w:b/>
        </w:rPr>
      </w:pPr>
      <w:r w:rsidRPr="000D713F">
        <w:rPr>
          <w:b/>
        </w:rPr>
        <w:t>Des</w:t>
      </w:r>
      <w:r w:rsidR="00150C39">
        <w:rPr>
          <w:b/>
        </w:rPr>
        <w:t xml:space="preserve">cribe (in detail) the tasks </w:t>
      </w:r>
      <w:r w:rsidRPr="000D713F">
        <w:rPr>
          <w:b/>
        </w:rPr>
        <w:t>to be done from home.</w:t>
      </w:r>
    </w:p>
    <w:sdt>
      <w:sdtPr>
        <w:id w:val="-1718434517"/>
        <w:placeholder>
          <w:docPart w:val="ACB4FC28E6C84925A13E19823F8E1878"/>
        </w:placeholder>
        <w:showingPlcHdr/>
        <w:text w:multiLine="1"/>
      </w:sdtPr>
      <w:sdtEndPr/>
      <w:sdtContent>
        <w:p w14:paraId="43342E60" w14:textId="77777777" w:rsidR="000D713F" w:rsidRDefault="000D713F" w:rsidP="000D713F">
          <w:r w:rsidRPr="00860081">
            <w:rPr>
              <w:rStyle w:val="PlaceholderText"/>
            </w:rPr>
            <w:t>Click here to enter text.</w:t>
          </w:r>
        </w:p>
      </w:sdtContent>
    </w:sdt>
    <w:p w14:paraId="43E3F03E" w14:textId="77777777" w:rsidR="000D713F" w:rsidRPr="00603031" w:rsidRDefault="00150C39" w:rsidP="00603031">
      <w:pPr>
        <w:pStyle w:val="Heading1"/>
      </w:pPr>
      <w:r w:rsidRPr="00603031">
        <w:t>Describe your off-site computer/workstation</w:t>
      </w:r>
      <w:r w:rsidR="000D713F" w:rsidRPr="000D713F">
        <w:t>.</w:t>
      </w:r>
    </w:p>
    <w:p w14:paraId="1A844C6C" w14:textId="77777777" w:rsidR="00150C39" w:rsidRPr="00603031" w:rsidRDefault="00603031" w:rsidP="000D713F">
      <w:r>
        <w:rPr>
          <w:b/>
        </w:rPr>
        <w:t>Was this computer/workstation provided by your library?</w:t>
      </w:r>
      <w:r w:rsidRPr="00603031">
        <w:t xml:space="preserve"> </w:t>
      </w:r>
      <w:sdt>
        <w:sdtPr>
          <w:id w:val="514277233"/>
          <w:placeholder>
            <w:docPart w:val="8FF606EE51EF45B397D8297F4B97A266"/>
          </w:placeholder>
          <w:showingPlcHdr/>
          <w:text w:multiLine="1"/>
        </w:sdtPr>
        <w:sdtEndPr/>
        <w:sdtContent>
          <w:r w:rsidRPr="00860081">
            <w:rPr>
              <w:rStyle w:val="PlaceholderText"/>
            </w:rPr>
            <w:t>Click here to enter text.</w:t>
          </w:r>
        </w:sdtContent>
      </w:sdt>
    </w:p>
    <w:p w14:paraId="6074932A" w14:textId="77777777" w:rsidR="00150C39" w:rsidRDefault="00150C39" w:rsidP="000D713F">
      <w:r>
        <w:rPr>
          <w:b/>
        </w:rPr>
        <w:t>Operating System:</w:t>
      </w:r>
      <w:r w:rsidRPr="00150C39">
        <w:t xml:space="preserve"> </w:t>
      </w:r>
      <w:sdt>
        <w:sdtPr>
          <w:id w:val="-742101427"/>
          <w:placeholder>
            <w:docPart w:val="DFEE4DAB46A94E5F9C773963A7B67E06"/>
          </w:placeholder>
          <w:showingPlcHdr/>
          <w:text w:multiLine="1"/>
        </w:sdtPr>
        <w:sdtEndPr/>
        <w:sdtContent>
          <w:r w:rsidRPr="00860081">
            <w:rPr>
              <w:rStyle w:val="PlaceholderText"/>
            </w:rPr>
            <w:t>Click here to enter text.</w:t>
          </w:r>
        </w:sdtContent>
      </w:sdt>
    </w:p>
    <w:p w14:paraId="733E9A7B" w14:textId="77777777" w:rsidR="000D713F" w:rsidRPr="000D713F" w:rsidRDefault="00150C39" w:rsidP="000D713F">
      <w:r>
        <w:rPr>
          <w:b/>
        </w:rPr>
        <w:t>Antivirus:</w:t>
      </w:r>
      <w:r w:rsidRPr="00150C39">
        <w:t xml:space="preserve"> </w:t>
      </w:r>
      <w:sdt>
        <w:sdtPr>
          <w:id w:val="266588161"/>
          <w:placeholder>
            <w:docPart w:val="AD105F3B8B5F4100B05E55D7E0E57838"/>
          </w:placeholder>
          <w:showingPlcHdr/>
          <w:text w:multiLine="1"/>
        </w:sdtPr>
        <w:sdtEndPr/>
        <w:sdtContent>
          <w:r w:rsidRPr="00860081">
            <w:rPr>
              <w:rStyle w:val="PlaceholderText"/>
            </w:rPr>
            <w:t>Click here to enter text.</w:t>
          </w:r>
        </w:sdtContent>
      </w:sdt>
    </w:p>
    <w:p w14:paraId="43B953EC" w14:textId="3494F7E6" w:rsidR="00DE3E8A" w:rsidRDefault="000D713F" w:rsidP="000D713F">
      <w:pPr>
        <w:pStyle w:val="Heading1"/>
      </w:pPr>
      <w:r>
        <w:t>Acknowledgment</w:t>
      </w:r>
    </w:p>
    <w:p w14:paraId="37D56CA9" w14:textId="31456467" w:rsidR="000D713F" w:rsidRDefault="000D713F" w:rsidP="00E23AAC">
      <w:r>
        <w:t xml:space="preserve">By </w:t>
      </w:r>
      <w:r w:rsidR="00A67223">
        <w:t>entering my name below and submitting this</w:t>
      </w:r>
      <w:r w:rsidR="00150C39">
        <w:t xml:space="preserve"> a</w:t>
      </w:r>
      <w:r>
        <w:t>greement</w:t>
      </w:r>
      <w:r w:rsidR="00A67223">
        <w:t xml:space="preserve"> </w:t>
      </w:r>
      <w:r>
        <w:t xml:space="preserve">to my </w:t>
      </w:r>
      <w:r w:rsidR="00150C39">
        <w:t xml:space="preserve">Director </w:t>
      </w:r>
      <w:r>
        <w:t xml:space="preserve">for approval, I </w:t>
      </w:r>
      <w:r w:rsidR="0056780A">
        <w:t>acknowledge</w:t>
      </w:r>
      <w:r>
        <w:t>:</w:t>
      </w:r>
    </w:p>
    <w:p w14:paraId="11B666C4" w14:textId="77777777" w:rsidR="00634124" w:rsidRDefault="00634124" w:rsidP="0056780A">
      <w:pPr>
        <w:pStyle w:val="ListParagraph"/>
        <w:numPr>
          <w:ilvl w:val="0"/>
          <w:numId w:val="1"/>
        </w:numPr>
      </w:pPr>
      <w:r>
        <w:t>I will pr</w:t>
      </w:r>
      <w:r w:rsidR="00150C39">
        <w:t xml:space="preserve">operly utilize </w:t>
      </w:r>
      <w:r w:rsidR="00603031">
        <w:t xml:space="preserve">and access </w:t>
      </w:r>
      <w:r w:rsidR="00150C39">
        <w:t>the Symphony system for library use only.</w:t>
      </w:r>
    </w:p>
    <w:p w14:paraId="1D9118BD" w14:textId="77777777" w:rsidR="00150C39" w:rsidRDefault="00603031" w:rsidP="00150C39">
      <w:pPr>
        <w:pStyle w:val="ListParagraph"/>
        <w:numPr>
          <w:ilvl w:val="0"/>
          <w:numId w:val="1"/>
        </w:numPr>
      </w:pPr>
      <w:r>
        <w:t>Workstation is</w:t>
      </w:r>
      <w:r w:rsidR="00150C39">
        <w:t xml:space="preserve"> </w:t>
      </w:r>
      <w:r>
        <w:t>current with</w:t>
      </w:r>
      <w:r w:rsidR="00150C39">
        <w:t xml:space="preserve"> antivirus and system patches and has a supported operating system (Windows</w:t>
      </w:r>
      <w:r>
        <w:t xml:space="preserve"> 10</w:t>
      </w:r>
      <w:r w:rsidR="00150C39">
        <w:t>).</w:t>
      </w:r>
    </w:p>
    <w:p w14:paraId="626ED297" w14:textId="77777777" w:rsidR="0056780A" w:rsidRDefault="0056780A" w:rsidP="0056780A">
      <w:pPr>
        <w:pStyle w:val="ListParagraph"/>
        <w:numPr>
          <w:ilvl w:val="0"/>
          <w:numId w:val="1"/>
        </w:numPr>
      </w:pPr>
      <w:r>
        <w:t xml:space="preserve">My </w:t>
      </w:r>
      <w:r w:rsidR="00150C39">
        <w:t xml:space="preserve">Director/Supervisor will </w:t>
      </w:r>
      <w:r>
        <w:t xml:space="preserve">evaluate or review the outcome of my work </w:t>
      </w:r>
      <w:r w:rsidR="000D713F">
        <w:t xml:space="preserve">and the results will be used to determine whether the teleworking arrangement is effective. </w:t>
      </w:r>
    </w:p>
    <w:p w14:paraId="5091D314" w14:textId="77777777" w:rsidR="000D713F" w:rsidRDefault="0056780A" w:rsidP="0056780A">
      <w:pPr>
        <w:pStyle w:val="ListParagraph"/>
        <w:numPr>
          <w:ilvl w:val="0"/>
          <w:numId w:val="1"/>
        </w:numPr>
      </w:pPr>
      <w:r>
        <w:t>The</w:t>
      </w:r>
      <w:r w:rsidR="000D713F">
        <w:t xml:space="preserve"> teleworking arrangement may be revi</w:t>
      </w:r>
      <w:r w:rsidR="00150C39">
        <w:t>sed or discontinued at any time by SEO.</w:t>
      </w:r>
    </w:p>
    <w:p w14:paraId="055B9982" w14:textId="77777777" w:rsidR="00020FA7" w:rsidRDefault="00020FA7" w:rsidP="00020FA7">
      <w:pPr>
        <w:pStyle w:val="ListParagraph"/>
        <w:numPr>
          <w:ilvl w:val="0"/>
          <w:numId w:val="1"/>
        </w:numPr>
      </w:pPr>
      <w:r w:rsidRPr="00A95954">
        <w:lastRenderedPageBreak/>
        <w:t xml:space="preserve">Any individual with authorized access to the SEO library consortium information system must not divulge patron information to any non-library personnel. </w:t>
      </w:r>
    </w:p>
    <w:p w14:paraId="261CD1A4" w14:textId="77777777" w:rsidR="00020FA7" w:rsidRPr="00A95954" w:rsidRDefault="00020FA7" w:rsidP="00020FA7">
      <w:pPr>
        <w:pStyle w:val="ListParagraph"/>
      </w:pPr>
    </w:p>
    <w:p w14:paraId="3AA34A02" w14:textId="77777777" w:rsidR="00020FA7" w:rsidRPr="00A95954" w:rsidRDefault="00020FA7" w:rsidP="00020FA7">
      <w:pPr>
        <w:pStyle w:val="ListParagraph"/>
        <w:numPr>
          <w:ilvl w:val="0"/>
          <w:numId w:val="1"/>
        </w:numPr>
      </w:pPr>
      <w:r w:rsidRPr="00A95954">
        <w:t>Login credentials, i.e. passwords will not be shared and if you believe these credentials are known by others or compromised, this is to be immediately reported to SEO.</w:t>
      </w:r>
    </w:p>
    <w:p w14:paraId="255B08DE" w14:textId="77777777" w:rsidR="00020FA7" w:rsidRDefault="00020FA7" w:rsidP="00020FA7">
      <w:pPr>
        <w:pStyle w:val="ListParagraph"/>
      </w:pPr>
    </w:p>
    <w:p w14:paraId="306FF3D5" w14:textId="77777777" w:rsidR="00150C39" w:rsidRDefault="00150C39" w:rsidP="00150C39">
      <w:pPr>
        <w:pStyle w:val="ListParagraph"/>
      </w:pPr>
    </w:p>
    <w:p w14:paraId="51E9FB49" w14:textId="77777777" w:rsidR="00E23AAC" w:rsidRDefault="00A67223" w:rsidP="00E23AAC">
      <w:pPr>
        <w:pBdr>
          <w:bottom w:val="single" w:sz="12" w:space="1" w:color="auto"/>
        </w:pBdr>
      </w:pPr>
      <w:r>
        <w:t>Submitted by:</w:t>
      </w:r>
      <w:r>
        <w:tab/>
      </w:r>
      <w:sdt>
        <w:sdtPr>
          <w:alias w:val="Employee Name"/>
          <w:tag w:val="Employee Name"/>
          <w:id w:val="-557015424"/>
          <w:placeholder>
            <w:docPart w:val="ACB4FC28E6C84925A13E19823F8E1878"/>
          </w:placeholder>
          <w:showingPlcHdr/>
          <w:text/>
        </w:sdtPr>
        <w:sdtEndPr/>
        <w:sdtContent>
          <w:r w:rsidRPr="00860081">
            <w:rPr>
              <w:rStyle w:val="PlaceholderText"/>
            </w:rPr>
            <w:t>Click here to enter text.</w:t>
          </w:r>
        </w:sdtContent>
      </w:sdt>
      <w:r>
        <w:tab/>
      </w:r>
      <w:sdt>
        <w:sdtPr>
          <w:id w:val="-1394115106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60081">
            <w:rPr>
              <w:rStyle w:val="PlaceholderText"/>
            </w:rPr>
            <w:t>Click here to enter a date.</w:t>
          </w:r>
        </w:sdtContent>
      </w:sdt>
    </w:p>
    <w:p w14:paraId="1859EF3F" w14:textId="77777777" w:rsidR="00A67223" w:rsidRDefault="00A67223" w:rsidP="00A67223">
      <w:pPr>
        <w:pStyle w:val="Heading1"/>
      </w:pPr>
    </w:p>
    <w:p w14:paraId="4D3C018D" w14:textId="77777777" w:rsidR="00A67223" w:rsidRDefault="00A67223" w:rsidP="00A67223">
      <w:pPr>
        <w:pStyle w:val="Heading1"/>
      </w:pPr>
      <w:r>
        <w:t>Approvals</w:t>
      </w:r>
    </w:p>
    <w:p w14:paraId="12146ADF" w14:textId="77777777" w:rsidR="00A67223" w:rsidRDefault="00150C39" w:rsidP="00A67223">
      <w:pPr>
        <w:pStyle w:val="Heading2"/>
      </w:pPr>
      <w:r>
        <w:t>Director</w:t>
      </w:r>
      <w:r w:rsidR="00A67223">
        <w:t xml:space="preserve"> Action</w:t>
      </w:r>
    </w:p>
    <w:p w14:paraId="3454AF06" w14:textId="77777777" w:rsidR="00A67223" w:rsidRDefault="00C575BB" w:rsidP="00E23AAC">
      <w:sdt>
        <w:sdtPr>
          <w:id w:val="-1127161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7223">
            <w:rPr>
              <w:rFonts w:ascii="MS Gothic" w:eastAsia="MS Gothic" w:hAnsi="MS Gothic" w:hint="eastAsia"/>
            </w:rPr>
            <w:t>☐</w:t>
          </w:r>
        </w:sdtContent>
      </w:sdt>
      <w:r w:rsidR="00A67223">
        <w:t>Recommended for Approval</w:t>
      </w:r>
      <w:r w:rsidR="00A67223">
        <w:tab/>
      </w:r>
      <w:sdt>
        <w:sdtPr>
          <w:id w:val="505488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7223">
            <w:rPr>
              <w:rFonts w:ascii="MS Gothic" w:eastAsia="MS Gothic" w:hAnsi="MS Gothic" w:hint="eastAsia"/>
            </w:rPr>
            <w:t>☐</w:t>
          </w:r>
        </w:sdtContent>
      </w:sdt>
      <w:r w:rsidR="00A67223">
        <w:t>Not Recommended for Approval</w:t>
      </w:r>
    </w:p>
    <w:p w14:paraId="2FCB53FE" w14:textId="77777777" w:rsidR="00A67223" w:rsidRDefault="00150C39" w:rsidP="00E23AAC">
      <w:r>
        <w:t>Director</w:t>
      </w:r>
      <w:r w:rsidR="00A67223">
        <w:t xml:space="preserve"> Name:</w:t>
      </w:r>
      <w:r w:rsidR="00A67223">
        <w:tab/>
      </w:r>
      <w:sdt>
        <w:sdtPr>
          <w:id w:val="-1244796434"/>
          <w:placeholder>
            <w:docPart w:val="ACB4FC28E6C84925A13E19823F8E1878"/>
          </w:placeholder>
          <w:showingPlcHdr/>
          <w:text/>
        </w:sdtPr>
        <w:sdtEndPr/>
        <w:sdtContent>
          <w:r w:rsidR="00A67223" w:rsidRPr="00860081">
            <w:rPr>
              <w:rStyle w:val="PlaceholderText"/>
            </w:rPr>
            <w:t>Click here to enter text.</w:t>
          </w:r>
        </w:sdtContent>
      </w:sdt>
      <w:r w:rsidR="00A67223">
        <w:tab/>
      </w:r>
      <w:sdt>
        <w:sdtPr>
          <w:id w:val="-861976628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67223" w:rsidRPr="00860081">
            <w:rPr>
              <w:rStyle w:val="PlaceholderText"/>
            </w:rPr>
            <w:t>Click here to enter a date.</w:t>
          </w:r>
        </w:sdtContent>
      </w:sdt>
    </w:p>
    <w:p w14:paraId="266216CF" w14:textId="77777777" w:rsidR="00A67223" w:rsidRDefault="00150C39" w:rsidP="00A67223">
      <w:pPr>
        <w:pStyle w:val="Heading2"/>
      </w:pPr>
      <w:r>
        <w:t>SEO</w:t>
      </w:r>
      <w:r w:rsidR="00A67223">
        <w:t xml:space="preserve"> Action</w:t>
      </w:r>
    </w:p>
    <w:p w14:paraId="1C11CD61" w14:textId="77777777" w:rsidR="00A67223" w:rsidRDefault="00C575BB" w:rsidP="00A67223">
      <w:sdt>
        <w:sdtPr>
          <w:id w:val="266820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7223">
            <w:rPr>
              <w:rFonts w:ascii="MS Gothic" w:eastAsia="MS Gothic" w:hAnsi="MS Gothic" w:hint="eastAsia"/>
            </w:rPr>
            <w:t>☐</w:t>
          </w:r>
        </w:sdtContent>
      </w:sdt>
      <w:r w:rsidR="00A67223">
        <w:t>Approved</w:t>
      </w:r>
      <w:r w:rsidR="00A67223">
        <w:tab/>
      </w:r>
      <w:r w:rsidR="00A67223">
        <w:tab/>
      </w:r>
      <w:r w:rsidR="00A67223">
        <w:tab/>
      </w:r>
      <w:r w:rsidR="00A67223">
        <w:tab/>
      </w:r>
      <w:sdt>
        <w:sdtPr>
          <w:id w:val="1533148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7223">
            <w:rPr>
              <w:rFonts w:ascii="MS Gothic" w:eastAsia="MS Gothic" w:hAnsi="MS Gothic" w:hint="eastAsia"/>
            </w:rPr>
            <w:t>☐</w:t>
          </w:r>
        </w:sdtContent>
      </w:sdt>
      <w:r w:rsidR="00A67223">
        <w:t>Disapproved</w:t>
      </w:r>
    </w:p>
    <w:p w14:paraId="7200D555" w14:textId="77777777" w:rsidR="00A67223" w:rsidRDefault="00A67223" w:rsidP="00A67223">
      <w:r>
        <w:t xml:space="preserve">If not recommended for approval, state reasons why: </w:t>
      </w:r>
      <w:sdt>
        <w:sdtPr>
          <w:id w:val="1470090689"/>
          <w:showingPlcHdr/>
          <w:text w:multiLine="1"/>
        </w:sdtPr>
        <w:sdtEndPr/>
        <w:sdtContent>
          <w:r w:rsidRPr="00860081">
            <w:rPr>
              <w:rStyle w:val="PlaceholderText"/>
            </w:rPr>
            <w:t>Click here to enter text.</w:t>
          </w:r>
        </w:sdtContent>
      </w:sdt>
    </w:p>
    <w:p w14:paraId="25050894" w14:textId="77777777" w:rsidR="00A95954" w:rsidRPr="00A95954" w:rsidRDefault="00603031" w:rsidP="00483E4A">
      <w:r>
        <w:t>IT Supervisor</w:t>
      </w:r>
      <w:r w:rsidR="00A67223">
        <w:t>:</w:t>
      </w:r>
      <w:r w:rsidR="00A67223">
        <w:tab/>
      </w:r>
      <w:r w:rsidR="00A67223">
        <w:tab/>
      </w:r>
      <w:sdt>
        <w:sdtPr>
          <w:id w:val="-1266458039"/>
          <w:placeholder>
            <w:docPart w:val="ACB4FC28E6C84925A13E19823F8E1878"/>
          </w:placeholder>
          <w:showingPlcHdr/>
          <w:text/>
        </w:sdtPr>
        <w:sdtEndPr/>
        <w:sdtContent>
          <w:r w:rsidR="00A67223" w:rsidRPr="00860081">
            <w:rPr>
              <w:rStyle w:val="PlaceholderText"/>
            </w:rPr>
            <w:t>Click here to enter text.</w:t>
          </w:r>
        </w:sdtContent>
      </w:sdt>
      <w:r w:rsidR="00A67223">
        <w:tab/>
      </w:r>
      <w:sdt>
        <w:sdtPr>
          <w:id w:val="-658382978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A67223" w:rsidRPr="00860081">
            <w:rPr>
              <w:rStyle w:val="PlaceholderText"/>
            </w:rPr>
            <w:t>Click here to enter a date.</w:t>
          </w:r>
        </w:sdtContent>
      </w:sdt>
    </w:p>
    <w:p w14:paraId="4D26E26B" w14:textId="77777777" w:rsidR="00A95954" w:rsidRPr="00E23AAC" w:rsidRDefault="00A95954" w:rsidP="00A67223"/>
    <w:sectPr w:rsidR="00A95954" w:rsidRPr="00E23AAC" w:rsidSect="002825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99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33BD9" w14:textId="77777777" w:rsidR="005F2C02" w:rsidRDefault="005F2C02" w:rsidP="004A4AC6">
      <w:pPr>
        <w:spacing w:after="0" w:line="240" w:lineRule="auto"/>
      </w:pPr>
      <w:r>
        <w:separator/>
      </w:r>
    </w:p>
  </w:endnote>
  <w:endnote w:type="continuationSeparator" w:id="0">
    <w:p w14:paraId="7DC11C89" w14:textId="77777777" w:rsidR="005F2C02" w:rsidRDefault="005F2C02" w:rsidP="004A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932EB" w14:textId="77777777" w:rsidR="00DD4CB2" w:rsidRDefault="00DD4C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DED6E" w14:textId="77777777" w:rsidR="004A4AC6" w:rsidRPr="002A256D" w:rsidRDefault="002A256D" w:rsidP="002A256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DF09379" wp14:editId="71565E99">
              <wp:simplePos x="0" y="0"/>
              <wp:positionH relativeFrom="column">
                <wp:posOffset>-628650</wp:posOffset>
              </wp:positionH>
              <wp:positionV relativeFrom="paragraph">
                <wp:posOffset>-285750</wp:posOffset>
              </wp:positionV>
              <wp:extent cx="7787640" cy="510540"/>
              <wp:effectExtent l="0" t="0" r="22860" b="381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640" cy="510540"/>
                        <a:chOff x="0" y="0"/>
                        <a:chExt cx="7787640" cy="624840"/>
                      </a:xfrm>
                    </wpg:grpSpPr>
                    <wps:wsp>
                      <wps:cNvPr id="5" name="Straight Connector 5"/>
                      <wps:cNvCnPr/>
                      <wps:spPr>
                        <a:xfrm>
                          <a:off x="0" y="163432"/>
                          <a:ext cx="7787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76504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80507" w14:textId="77777777" w:rsidR="002A256D" w:rsidRDefault="002A256D" w:rsidP="002A256D">
                            <w:pPr>
                              <w:pStyle w:val="NoSpacing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53982" wp14:editId="723C1441">
                                  <wp:extent cx="1887381" cy="2362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381" cy="23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659152" w14:textId="77777777" w:rsidR="002A256D" w:rsidRPr="002A256D" w:rsidRDefault="000B7BBC" w:rsidP="002A256D">
                            <w:pPr>
                              <w:pStyle w:val="NoSpacing"/>
                              <w:ind w:left="900"/>
                              <w:contextualSpacing/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>4</w:t>
                            </w:r>
                            <w:r w:rsidR="00D07530"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 xml:space="preserve">780 Marietta Rd, </w:t>
                            </w:r>
                            <w:proofErr w:type="gramStart"/>
                            <w:r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>Caldwell ,</w:t>
                            </w:r>
                            <w:proofErr w:type="gramEnd"/>
                            <w:r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 xml:space="preserve"> OH 43724</w:t>
                            </w:r>
                            <w:r w:rsidR="002A256D"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2A256D"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ab/>
                              <w:t xml:space="preserve">                                                             </w:t>
                            </w:r>
                            <w:r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>1-877-552-4262</w:t>
                            </w:r>
                            <w:r w:rsidR="002A256D"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6666"/>
                                <w:sz w:val="16"/>
                                <w:szCs w:val="16"/>
                              </w:rPr>
                              <w:t xml:space="preserve"> servingeveryohioan.org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F09379" id="Group 6" o:spid="_x0000_s1026" style="position:absolute;margin-left:-49.5pt;margin-top:-22.5pt;width:613.2pt;height:40.2pt;z-index:-251657216;mso-height-relative:margin" coordsize="77876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">
              <v:line id="Straight Connector 5" o:spid="_x0000_s1027" style="position:absolute;visibility:visible;mso-wrap-style:square" from="0,1634" to="77876,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" strokecolor="#0c6666 [32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76504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19780507" w14:textId="77777777" w:rsidR="002A256D" w:rsidRDefault="002A256D" w:rsidP="002A256D">
                      <w:pPr>
                        <w:pStyle w:val="NoSpacing"/>
                        <w:contextualSpacing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C53982" wp14:editId="723C1441">
                            <wp:extent cx="1887381" cy="2362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381" cy="23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659152" w14:textId="77777777" w:rsidR="002A256D" w:rsidRPr="002A256D" w:rsidRDefault="000B7BBC" w:rsidP="002A256D">
                      <w:pPr>
                        <w:pStyle w:val="NoSpacing"/>
                        <w:ind w:left="900"/>
                        <w:contextualSpacing/>
                        <w:rPr>
                          <w:bCs/>
                          <w:color w:val="006666"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color w:val="006666"/>
                          <w:sz w:val="16"/>
                          <w:szCs w:val="16"/>
                        </w:rPr>
                        <w:t>4</w:t>
                      </w:r>
                      <w:r w:rsidR="00D07530">
                        <w:rPr>
                          <w:bCs/>
                          <w:color w:val="006666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bCs/>
                          <w:color w:val="006666"/>
                          <w:sz w:val="16"/>
                          <w:szCs w:val="16"/>
                        </w:rPr>
                        <w:t>780 Marietta Rd, Caldwell , OH 43724</w:t>
                      </w:r>
                      <w:r w:rsidR="002A256D">
                        <w:rPr>
                          <w:bCs/>
                          <w:color w:val="006666"/>
                          <w:sz w:val="16"/>
                          <w:szCs w:val="16"/>
                        </w:rPr>
                        <w:t xml:space="preserve">     </w:t>
                      </w:r>
                      <w:r w:rsidR="002A256D">
                        <w:rPr>
                          <w:bCs/>
                          <w:color w:val="006666"/>
                          <w:sz w:val="16"/>
                          <w:szCs w:val="16"/>
                        </w:rPr>
                        <w:tab/>
                        <w:t xml:space="preserve">                                                             </w:t>
                      </w:r>
                      <w:r>
                        <w:rPr>
                          <w:bCs/>
                          <w:color w:val="006666"/>
                          <w:sz w:val="16"/>
                          <w:szCs w:val="16"/>
                        </w:rPr>
                        <w:t>1-877-552-4262</w:t>
                      </w:r>
                      <w:r w:rsidR="002A256D">
                        <w:rPr>
                          <w:bCs/>
                          <w:color w:val="00666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Cs/>
                          <w:color w:val="006666"/>
                          <w:sz w:val="16"/>
                          <w:szCs w:val="16"/>
                        </w:rPr>
                        <w:t xml:space="preserve"> servingeveryohioan.org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C9B0C" w14:textId="77777777" w:rsidR="00DD4CB2" w:rsidRDefault="00DD4C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D188F" w14:textId="77777777" w:rsidR="005F2C02" w:rsidRDefault="005F2C02" w:rsidP="004A4AC6">
      <w:pPr>
        <w:spacing w:after="0" w:line="240" w:lineRule="auto"/>
      </w:pPr>
      <w:r>
        <w:separator/>
      </w:r>
    </w:p>
  </w:footnote>
  <w:footnote w:type="continuationSeparator" w:id="0">
    <w:p w14:paraId="2862B82D" w14:textId="77777777" w:rsidR="005F2C02" w:rsidRDefault="005F2C02" w:rsidP="004A4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46FDA" w14:textId="77777777" w:rsidR="00DD4CB2" w:rsidRDefault="00DD4C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2C420" w14:textId="77777777" w:rsidR="000D713F" w:rsidRPr="00150C39" w:rsidRDefault="00150C39" w:rsidP="000D713F">
    <w:pPr>
      <w:pStyle w:val="Title"/>
      <w:rPr>
        <w:sz w:val="48"/>
        <w:szCs w:val="48"/>
      </w:rPr>
    </w:pPr>
    <w:r w:rsidRPr="00150C39">
      <w:rPr>
        <w:sz w:val="48"/>
        <w:szCs w:val="48"/>
      </w:rPr>
      <w:t>Symphony</w:t>
    </w:r>
    <w:r>
      <w:rPr>
        <w:sz w:val="48"/>
        <w:szCs w:val="48"/>
      </w:rPr>
      <w:t xml:space="preserve"> </w:t>
    </w:r>
    <w:r w:rsidR="000D713F" w:rsidRPr="00150C39">
      <w:rPr>
        <w:sz w:val="48"/>
        <w:szCs w:val="48"/>
      </w:rPr>
      <w:t>Teleworking Agreement</w:t>
    </w:r>
  </w:p>
  <w:p w14:paraId="094AAF95" w14:textId="77777777" w:rsidR="000D713F" w:rsidRDefault="000D7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A408D" w14:textId="77777777" w:rsidR="00DD4CB2" w:rsidRDefault="00DD4C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A14C2"/>
    <w:multiLevelType w:val="hybridMultilevel"/>
    <w:tmpl w:val="0DD05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5F"/>
    <w:rsid w:val="00016A7B"/>
    <w:rsid w:val="00020B85"/>
    <w:rsid w:val="00020FA7"/>
    <w:rsid w:val="00075240"/>
    <w:rsid w:val="000B7BBC"/>
    <w:rsid w:val="000D713F"/>
    <w:rsid w:val="000F0116"/>
    <w:rsid w:val="0013205E"/>
    <w:rsid w:val="00135EF7"/>
    <w:rsid w:val="00150C39"/>
    <w:rsid w:val="00162B7D"/>
    <w:rsid w:val="00166D46"/>
    <w:rsid w:val="001845ED"/>
    <w:rsid w:val="001C4644"/>
    <w:rsid w:val="00252AB6"/>
    <w:rsid w:val="00282534"/>
    <w:rsid w:val="002A256D"/>
    <w:rsid w:val="003023B3"/>
    <w:rsid w:val="0040566C"/>
    <w:rsid w:val="00405E0D"/>
    <w:rsid w:val="004554DF"/>
    <w:rsid w:val="00483E4A"/>
    <w:rsid w:val="004A4AC6"/>
    <w:rsid w:val="004D5022"/>
    <w:rsid w:val="004F3727"/>
    <w:rsid w:val="00532C5C"/>
    <w:rsid w:val="0056780A"/>
    <w:rsid w:val="005E7799"/>
    <w:rsid w:val="005F2C02"/>
    <w:rsid w:val="005F6300"/>
    <w:rsid w:val="00603031"/>
    <w:rsid w:val="00634124"/>
    <w:rsid w:val="00681716"/>
    <w:rsid w:val="00704F5F"/>
    <w:rsid w:val="007E445D"/>
    <w:rsid w:val="008B692E"/>
    <w:rsid w:val="00923475"/>
    <w:rsid w:val="00982501"/>
    <w:rsid w:val="009B19E7"/>
    <w:rsid w:val="009B596B"/>
    <w:rsid w:val="009D763B"/>
    <w:rsid w:val="009E6069"/>
    <w:rsid w:val="00A526B2"/>
    <w:rsid w:val="00A67223"/>
    <w:rsid w:val="00A95954"/>
    <w:rsid w:val="00B1303F"/>
    <w:rsid w:val="00C55555"/>
    <w:rsid w:val="00C575BB"/>
    <w:rsid w:val="00D07530"/>
    <w:rsid w:val="00D926DB"/>
    <w:rsid w:val="00DA48B1"/>
    <w:rsid w:val="00DD4CB2"/>
    <w:rsid w:val="00DE3E8A"/>
    <w:rsid w:val="00E23AAC"/>
    <w:rsid w:val="00E4350A"/>
    <w:rsid w:val="00E832C0"/>
    <w:rsid w:val="00EC5517"/>
    <w:rsid w:val="00F75FA2"/>
    <w:rsid w:val="00FF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7E4280"/>
  <w15:docId w15:val="{62759C23-3668-47F8-94AC-B1BDAD90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23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26B2"/>
    <w:pPr>
      <w:keepNext/>
      <w:keepLines/>
      <w:spacing w:before="120" w:after="0"/>
      <w:outlineLvl w:val="0"/>
    </w:pPr>
    <w:rPr>
      <w:rFonts w:eastAsiaTheme="majorEastAsia" w:cstheme="majorBidi"/>
      <w:b/>
      <w:bCs/>
      <w:color w:val="660033" w:themeColor="accent6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AB6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D5BA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2AB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C6666" w:themeColor="accent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2AB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D5BA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26B2"/>
    <w:rPr>
      <w:rFonts w:ascii="Century Gothic" w:eastAsiaTheme="majorEastAsia" w:hAnsi="Century Gothic" w:cstheme="majorBidi"/>
      <w:b/>
      <w:bCs/>
      <w:color w:val="660033" w:themeColor="accent6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52AB6"/>
    <w:rPr>
      <w:rFonts w:ascii="Century Gothic" w:eastAsiaTheme="majorEastAsia" w:hAnsi="Century Gothic" w:cstheme="majorBidi"/>
      <w:b/>
      <w:bCs/>
      <w:color w:val="4D5BA8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32C5C"/>
    <w:pPr>
      <w:pBdr>
        <w:bottom w:val="single" w:sz="12" w:space="4" w:color="0C6666" w:themeColor="accent2"/>
      </w:pBdr>
      <w:spacing w:after="0" w:line="240" w:lineRule="auto"/>
      <w:contextualSpacing/>
    </w:pPr>
    <w:rPr>
      <w:rFonts w:asciiTheme="majorHAnsi" w:eastAsiaTheme="majorEastAsia" w:hAnsiTheme="majorHAnsi" w:cstheme="majorBidi"/>
      <w:color w:val="101230" w:themeColor="text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2C5C"/>
    <w:rPr>
      <w:rFonts w:asciiTheme="majorHAnsi" w:eastAsiaTheme="majorEastAsia" w:hAnsiTheme="majorHAnsi" w:cstheme="majorBidi"/>
      <w:color w:val="101230" w:themeColor="text2"/>
      <w:spacing w:val="5"/>
      <w:kern w:val="28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252AB6"/>
    <w:pPr>
      <w:pBdr>
        <w:left w:val="single" w:sz="24" w:space="4" w:color="101230" w:themeColor="text2"/>
      </w:pBdr>
      <w:ind w:left="720"/>
    </w:pPr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52AB6"/>
    <w:rPr>
      <w:i/>
      <w:iCs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FF0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33F"/>
  </w:style>
  <w:style w:type="paragraph" w:styleId="Footer">
    <w:name w:val="footer"/>
    <w:basedOn w:val="Normal"/>
    <w:link w:val="FooterChar"/>
    <w:uiPriority w:val="99"/>
    <w:unhideWhenUsed/>
    <w:rsid w:val="004A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AC6"/>
  </w:style>
  <w:style w:type="paragraph" w:styleId="BalloonText">
    <w:name w:val="Balloon Text"/>
    <w:basedOn w:val="Normal"/>
    <w:link w:val="BalloonTextChar"/>
    <w:uiPriority w:val="99"/>
    <w:semiHidden/>
    <w:unhideWhenUsed/>
    <w:rsid w:val="0040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6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52AB6"/>
    <w:rPr>
      <w:rFonts w:ascii="Century Gothic" w:eastAsiaTheme="majorEastAsia" w:hAnsi="Century Gothic" w:cstheme="majorBidi"/>
      <w:b/>
      <w:bCs/>
      <w:color w:val="0C6666" w:themeColor="accent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2AB6"/>
    <w:rPr>
      <w:rFonts w:ascii="Century Gothic" w:eastAsiaTheme="majorEastAsia" w:hAnsi="Century Gothic" w:cstheme="majorBidi"/>
      <w:b/>
      <w:bCs/>
      <w:i/>
      <w:iCs/>
      <w:color w:val="4D5BA8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C5C"/>
    <w:pPr>
      <w:numPr>
        <w:ilvl w:val="1"/>
      </w:numPr>
      <w:spacing w:after="0"/>
    </w:pPr>
    <w:rPr>
      <w:rFonts w:eastAsiaTheme="majorEastAsia" w:cstheme="majorBidi"/>
      <w:iCs/>
      <w:color w:val="0C6666" w:themeColor="accen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32C5C"/>
    <w:rPr>
      <w:rFonts w:ascii="Century Gothic" w:eastAsiaTheme="majorEastAsia" w:hAnsi="Century Gothic" w:cstheme="majorBidi"/>
      <w:iCs/>
      <w:color w:val="0C6666" w:themeColor="accent2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52AB6"/>
    <w:rPr>
      <w:rFonts w:ascii="Century Gothic" w:hAnsi="Century Gothic"/>
      <w:b/>
      <w:bCs/>
    </w:rPr>
  </w:style>
  <w:style w:type="character" w:styleId="Emphasis">
    <w:name w:val="Emphasis"/>
    <w:basedOn w:val="DefaultParagraphFont"/>
    <w:uiPriority w:val="20"/>
    <w:qFormat/>
    <w:rsid w:val="00252AB6"/>
    <w:rPr>
      <w:rFonts w:ascii="Century Gothic" w:hAnsi="Century Gothic"/>
      <w:i/>
      <w:iCs/>
    </w:rPr>
  </w:style>
  <w:style w:type="character" w:styleId="SubtleEmphasis">
    <w:name w:val="Subtle Emphasis"/>
    <w:basedOn w:val="DefaultParagraphFont"/>
    <w:uiPriority w:val="19"/>
    <w:qFormat/>
    <w:rsid w:val="00252AB6"/>
    <w:rPr>
      <w:rFonts w:ascii="Century Gothic" w:hAnsi="Century Gothic"/>
      <w:i/>
      <w:iCs/>
      <w:color w:val="575DC7" w:themeColor="text2" w:themeTint="80"/>
    </w:rPr>
  </w:style>
  <w:style w:type="character" w:styleId="IntenseEmphasis">
    <w:name w:val="Intense Emphasis"/>
    <w:basedOn w:val="DefaultParagraphFont"/>
    <w:uiPriority w:val="21"/>
    <w:qFormat/>
    <w:rsid w:val="00252AB6"/>
    <w:rPr>
      <w:rFonts w:ascii="Century Gothic" w:hAnsi="Century Gothic"/>
      <w:b/>
      <w:bCs/>
      <w:i/>
      <w:iCs/>
      <w:color w:val="4D5BA8" w:themeColor="accent1"/>
    </w:rPr>
  </w:style>
  <w:style w:type="character" w:styleId="SubtleReference">
    <w:name w:val="Subtle Reference"/>
    <w:basedOn w:val="DefaultParagraphFont"/>
    <w:uiPriority w:val="31"/>
    <w:qFormat/>
    <w:rsid w:val="00252AB6"/>
    <w:rPr>
      <w:rFonts w:ascii="Century Gothic" w:hAnsi="Century Gothic"/>
      <w:smallCaps/>
      <w:color w:val="0C6666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52AB6"/>
    <w:rPr>
      <w:rFonts w:ascii="Century Gothic" w:hAnsi="Century Gothic"/>
      <w:b/>
      <w:bCs/>
      <w:smallCaps/>
      <w:color w:val="0C6666" w:themeColor="accent2"/>
      <w:spacing w:val="5"/>
      <w:u w:val="single"/>
    </w:rPr>
  </w:style>
  <w:style w:type="paragraph" w:styleId="NoSpacing">
    <w:name w:val="No Spacing"/>
    <w:uiPriority w:val="1"/>
    <w:qFormat/>
    <w:rsid w:val="00252AB6"/>
    <w:pPr>
      <w:spacing w:after="0" w:line="240" w:lineRule="auto"/>
    </w:pPr>
    <w:rPr>
      <w:rFonts w:ascii="Century Gothic" w:hAnsi="Century Gothic"/>
    </w:rPr>
  </w:style>
  <w:style w:type="table" w:styleId="TableGrid">
    <w:name w:val="Table Grid"/>
    <w:basedOn w:val="TableNormal"/>
    <w:uiPriority w:val="59"/>
    <w:rsid w:val="00DE3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3E8A"/>
    <w:rPr>
      <w:color w:val="808080"/>
    </w:rPr>
  </w:style>
  <w:style w:type="paragraph" w:styleId="ListParagraph">
    <w:name w:val="List Paragraph"/>
    <w:basedOn w:val="Normal"/>
    <w:uiPriority w:val="34"/>
    <w:qFormat/>
    <w:rsid w:val="0056780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50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3031"/>
    <w:rPr>
      <w:color w:val="0C666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9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tewart@library.ohio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tewart.SLO\Desktop\LIB_TeleworkAgre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B4FC28E6C84925A13E19823F8E1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19902-1BE6-476A-BC46-3251F32C2136}"/>
      </w:docPartPr>
      <w:docPartBody>
        <w:p w:rsidR="008A7488" w:rsidRDefault="00A8206B">
          <w:pPr>
            <w:pStyle w:val="ACB4FC28E6C84925A13E19823F8E1878"/>
          </w:pPr>
          <w:r w:rsidRPr="00860081">
            <w:rPr>
              <w:rStyle w:val="PlaceholderText"/>
            </w:rPr>
            <w:t>Click here to enter text.</w:t>
          </w:r>
        </w:p>
      </w:docPartBody>
    </w:docPart>
    <w:docPart>
      <w:docPartPr>
        <w:name w:val="B432FE306B644AC58A5F7246B0D1A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E8C7E-FF65-4E62-B37C-4C33A2F30887}"/>
      </w:docPartPr>
      <w:docPartBody>
        <w:p w:rsidR="008A7488" w:rsidRDefault="001F2E6A" w:rsidP="001F2E6A">
          <w:pPr>
            <w:pStyle w:val="B432FE306B644AC58A5F7246B0D1A977"/>
          </w:pPr>
          <w:r w:rsidRPr="00860081">
            <w:rPr>
              <w:rStyle w:val="PlaceholderText"/>
            </w:rPr>
            <w:t>Click here to enter text.</w:t>
          </w:r>
        </w:p>
      </w:docPartBody>
    </w:docPart>
    <w:docPart>
      <w:docPartPr>
        <w:name w:val="DFEE4DAB46A94E5F9C773963A7B67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4A211-044F-41D4-BC4E-8D2971D07BF2}"/>
      </w:docPartPr>
      <w:docPartBody>
        <w:p w:rsidR="005B63A5" w:rsidRDefault="008A7488" w:rsidP="008A7488">
          <w:pPr>
            <w:pStyle w:val="DFEE4DAB46A94E5F9C773963A7B67E06"/>
          </w:pPr>
          <w:r w:rsidRPr="00860081">
            <w:rPr>
              <w:rStyle w:val="PlaceholderText"/>
            </w:rPr>
            <w:t>Click here to enter text.</w:t>
          </w:r>
        </w:p>
      </w:docPartBody>
    </w:docPart>
    <w:docPart>
      <w:docPartPr>
        <w:name w:val="AD105F3B8B5F4100B05E55D7E0E57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AFF10-2D3C-4F4A-B489-47664D782AC9}"/>
      </w:docPartPr>
      <w:docPartBody>
        <w:p w:rsidR="005B63A5" w:rsidRDefault="008A7488" w:rsidP="008A7488">
          <w:pPr>
            <w:pStyle w:val="AD105F3B8B5F4100B05E55D7E0E57838"/>
          </w:pPr>
          <w:r w:rsidRPr="00860081">
            <w:rPr>
              <w:rStyle w:val="PlaceholderText"/>
            </w:rPr>
            <w:t>Click here to enter text.</w:t>
          </w:r>
        </w:p>
      </w:docPartBody>
    </w:docPart>
    <w:docPart>
      <w:docPartPr>
        <w:name w:val="8FF606EE51EF45B397D8297F4B97A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0BA4-0473-437A-95A6-D3B4867456A0}"/>
      </w:docPartPr>
      <w:docPartBody>
        <w:p w:rsidR="005B63A5" w:rsidRDefault="008A7488" w:rsidP="008A7488">
          <w:pPr>
            <w:pStyle w:val="8FF606EE51EF45B397D8297F4B97A266"/>
          </w:pPr>
          <w:r w:rsidRPr="0086008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6A"/>
    <w:rsid w:val="001C4C44"/>
    <w:rsid w:val="001F2E6A"/>
    <w:rsid w:val="0020617F"/>
    <w:rsid w:val="005B63A5"/>
    <w:rsid w:val="00757FDB"/>
    <w:rsid w:val="008444DC"/>
    <w:rsid w:val="008A7488"/>
    <w:rsid w:val="00A8206B"/>
    <w:rsid w:val="00AE6814"/>
    <w:rsid w:val="00C7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7488"/>
    <w:rPr>
      <w:color w:val="808080"/>
    </w:rPr>
  </w:style>
  <w:style w:type="paragraph" w:customStyle="1" w:styleId="ACB4FC28E6C84925A13E19823F8E1878">
    <w:name w:val="ACB4FC28E6C84925A13E19823F8E1878"/>
  </w:style>
  <w:style w:type="paragraph" w:customStyle="1" w:styleId="B432FE306B644AC58A5F7246B0D1A977">
    <w:name w:val="B432FE306B644AC58A5F7246B0D1A977"/>
    <w:rsid w:val="001F2E6A"/>
  </w:style>
  <w:style w:type="paragraph" w:customStyle="1" w:styleId="DFEE4DAB46A94E5F9C773963A7B67E06">
    <w:name w:val="DFEE4DAB46A94E5F9C773963A7B67E06"/>
    <w:rsid w:val="008A7488"/>
  </w:style>
  <w:style w:type="paragraph" w:customStyle="1" w:styleId="AD105F3B8B5F4100B05E55D7E0E57838">
    <w:name w:val="AD105F3B8B5F4100B05E55D7E0E57838"/>
    <w:rsid w:val="008A7488"/>
  </w:style>
  <w:style w:type="paragraph" w:customStyle="1" w:styleId="8FF606EE51EF45B397D8297F4B97A266">
    <w:name w:val="8FF606EE51EF45B397D8297F4B97A266"/>
    <w:rsid w:val="008A74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 State Library Colors">
      <a:dk1>
        <a:sysClr val="windowText" lastClr="000000"/>
      </a:dk1>
      <a:lt1>
        <a:sysClr val="window" lastClr="FFFFFF"/>
      </a:lt1>
      <a:dk2>
        <a:srgbClr val="101230"/>
      </a:dk2>
      <a:lt2>
        <a:srgbClr val="FFFFFF"/>
      </a:lt2>
      <a:accent1>
        <a:srgbClr val="4D5BA8"/>
      </a:accent1>
      <a:accent2>
        <a:srgbClr val="0C6666"/>
      </a:accent2>
      <a:accent3>
        <a:srgbClr val="F2EA3C"/>
      </a:accent3>
      <a:accent4>
        <a:srgbClr val="F26724"/>
      </a:accent4>
      <a:accent5>
        <a:srgbClr val="EE2D28"/>
      </a:accent5>
      <a:accent6>
        <a:srgbClr val="660033"/>
      </a:accent6>
      <a:hlink>
        <a:srgbClr val="0C6666"/>
      </a:hlink>
      <a:folHlink>
        <a:srgbClr val="67C8C9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933ABB9-CADA-4B4B-B208-28D152D86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LIB_TeleworkAgreement.dotx</Template>
  <TotalTime>20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Library of Ohio</Company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Stewart</dc:creator>
  <cp:lastModifiedBy>Postlethwait, Michael</cp:lastModifiedBy>
  <cp:revision>2</cp:revision>
  <dcterms:created xsi:type="dcterms:W3CDTF">2021-05-26T20:07:00Z</dcterms:created>
  <dcterms:modified xsi:type="dcterms:W3CDTF">2021-05-26T20:07:00Z</dcterms:modified>
</cp:coreProperties>
</file>